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CF578" w14:textId="77777777" w:rsidR="004058CF" w:rsidRDefault="004058CF" w:rsidP="00447F80">
      <w:r>
        <w:t>Gehen Sie auf www.learningapps.org.</w:t>
      </w:r>
    </w:p>
    <w:p w14:paraId="5FD1C6C5" w14:textId="77777777" w:rsidR="004058CF" w:rsidRDefault="004058CF" w:rsidP="00447F80"/>
    <w:p w14:paraId="0DC36D07" w14:textId="77777777" w:rsidR="001051DA" w:rsidRDefault="00447F80" w:rsidP="00447F80">
      <w:r>
        <w:t xml:space="preserve">Um fremde </w:t>
      </w:r>
      <w:proofErr w:type="spellStart"/>
      <w:r>
        <w:t>LearningApps</w:t>
      </w:r>
      <w:proofErr w:type="spellEnd"/>
      <w:r>
        <w:t xml:space="preserve"> (LA) nutzen zu können, benötigen Sie keinen LA-Account.</w:t>
      </w:r>
    </w:p>
    <w:p w14:paraId="1D3A69E1" w14:textId="6D7DB396" w:rsidR="00447F80" w:rsidRDefault="00447F80" w:rsidP="00447F80"/>
    <w:p w14:paraId="64FCA963" w14:textId="77777777" w:rsidR="00447F80" w:rsidRDefault="00855822" w:rsidP="00447F80">
      <w:r w:rsidRPr="006C6616">
        <w:rPr>
          <w:noProof/>
        </w:rPr>
        <w:drawing>
          <wp:anchor distT="0" distB="0" distL="114300" distR="114300" simplePos="0" relativeHeight="251658240" behindDoc="1" locked="0" layoutInCell="1" allowOverlap="1" wp14:anchorId="3C450A2B" wp14:editId="3FA3EA9D">
            <wp:simplePos x="0" y="0"/>
            <wp:positionH relativeFrom="column">
              <wp:posOffset>2480945</wp:posOffset>
            </wp:positionH>
            <wp:positionV relativeFrom="paragraph">
              <wp:posOffset>60325</wp:posOffset>
            </wp:positionV>
            <wp:extent cx="3458058" cy="466790"/>
            <wp:effectExtent l="0" t="0" r="9525" b="9525"/>
            <wp:wrapTight wrapText="bothSides">
              <wp:wrapPolygon edited="0">
                <wp:start x="0" y="0"/>
                <wp:lineTo x="0" y="21159"/>
                <wp:lineTo x="21540" y="21159"/>
                <wp:lineTo x="2154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616">
        <w:t xml:space="preserve">Um für Ihr Fach vorhandene LA zu finden, nutzen Sie diese </w:t>
      </w:r>
      <w:r>
        <w:t>Funktionen</w:t>
      </w:r>
      <w:r w:rsidR="006C6616">
        <w:t>, die Sie links oben finden:</w:t>
      </w:r>
    </w:p>
    <w:p w14:paraId="4BFB3433" w14:textId="5935E87A" w:rsidR="006C6616" w:rsidRDefault="006C6616" w:rsidP="00447F80"/>
    <w:p w14:paraId="74CB460F" w14:textId="77777777" w:rsidR="002E5A90" w:rsidRDefault="002E5A90" w:rsidP="002E5A90">
      <w:r w:rsidRPr="00036ED7">
        <w:drawing>
          <wp:anchor distT="0" distB="0" distL="114300" distR="114300" simplePos="0" relativeHeight="251679744" behindDoc="0" locked="0" layoutInCell="1" allowOverlap="1" wp14:anchorId="327A1B0A" wp14:editId="116C2A33">
            <wp:simplePos x="0" y="0"/>
            <wp:positionH relativeFrom="column">
              <wp:posOffset>2881452</wp:posOffset>
            </wp:positionH>
            <wp:positionV relativeFrom="paragraph">
              <wp:posOffset>15875</wp:posOffset>
            </wp:positionV>
            <wp:extent cx="2630423" cy="293824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423" cy="29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Mit dem Schieberegler lässt sich nach der </w:t>
      </w:r>
      <w:r>
        <w:br/>
        <w:t>Zielgruppe filtern.</w:t>
      </w:r>
    </w:p>
    <w:p w14:paraId="354BA808" w14:textId="77777777" w:rsidR="002E5A90" w:rsidRDefault="002E5A90" w:rsidP="002E5A90"/>
    <w:p w14:paraId="654548CD" w14:textId="1C5B82A3" w:rsidR="006C6616" w:rsidRDefault="00855822" w:rsidP="00447F80">
      <w:r w:rsidRPr="006C6616">
        <w:rPr>
          <w:noProof/>
        </w:rPr>
        <w:drawing>
          <wp:anchor distT="0" distB="0" distL="114300" distR="114300" simplePos="0" relativeHeight="251659264" behindDoc="1" locked="0" layoutInCell="1" allowOverlap="1" wp14:anchorId="0E6C5E75" wp14:editId="4D47F22D">
            <wp:simplePos x="0" y="0"/>
            <wp:positionH relativeFrom="column">
              <wp:posOffset>1947545</wp:posOffset>
            </wp:positionH>
            <wp:positionV relativeFrom="paragraph">
              <wp:posOffset>50800</wp:posOffset>
            </wp:positionV>
            <wp:extent cx="4200526" cy="980610"/>
            <wp:effectExtent l="0" t="0" r="0" b="0"/>
            <wp:wrapTight wrapText="bothSides">
              <wp:wrapPolygon edited="0">
                <wp:start x="0" y="0"/>
                <wp:lineTo x="0" y="20984"/>
                <wp:lineTo x="21453" y="20984"/>
                <wp:lineTo x="2145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6" cy="98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616">
        <w:t>Haben Sie ein passendes LA gefunden, so können Sie es Ihren Schülern zugänglich machen über („App verwenden“):</w:t>
      </w:r>
    </w:p>
    <w:p w14:paraId="2E06D896" w14:textId="77777777" w:rsidR="006C6616" w:rsidRDefault="006C6616" w:rsidP="00447F80"/>
    <w:p w14:paraId="57AFAC7C" w14:textId="19C37EB1" w:rsidR="006C6616" w:rsidRDefault="006C6616" w:rsidP="00447F80">
      <w:r>
        <w:t>Einfach den Weblink oder den Vollbild-Link auf ein Arbeitsblatt oder an die Tafel schreiben.</w:t>
      </w:r>
    </w:p>
    <w:p w14:paraId="09790185" w14:textId="4B6EE570" w:rsidR="006C6616" w:rsidRDefault="006C6616" w:rsidP="00447F80">
      <w:r>
        <w:t>Alternativ können Sie den QR-Code kopieren und in Ihr Arbeitsblatt einfügen. Lesen die Schüler diesen dann mit ihrem Smartphone ein, so werden sie auf die relevante Seite geführt.</w:t>
      </w:r>
    </w:p>
    <w:p w14:paraId="023BF116" w14:textId="5513FDD7" w:rsidR="006C6616" w:rsidRDefault="006C6616" w:rsidP="00447F80"/>
    <w:p w14:paraId="509C7B15" w14:textId="62DF4EDC" w:rsidR="006C6616" w:rsidRDefault="00855822" w:rsidP="00447F80">
      <w:r w:rsidRPr="00484C20">
        <w:rPr>
          <w:noProof/>
        </w:rPr>
        <w:drawing>
          <wp:anchor distT="0" distB="0" distL="114300" distR="114300" simplePos="0" relativeHeight="251661312" behindDoc="1" locked="0" layoutInCell="1" allowOverlap="1" wp14:anchorId="68D32733" wp14:editId="7A7F75D3">
            <wp:simplePos x="0" y="0"/>
            <wp:positionH relativeFrom="column">
              <wp:posOffset>4547870</wp:posOffset>
            </wp:positionH>
            <wp:positionV relativeFrom="paragraph">
              <wp:posOffset>498475</wp:posOffset>
            </wp:positionV>
            <wp:extent cx="1105535" cy="1785606"/>
            <wp:effectExtent l="0" t="0" r="0" b="5715"/>
            <wp:wrapTight wrapText="bothSides">
              <wp:wrapPolygon edited="0">
                <wp:start x="0" y="0"/>
                <wp:lineTo x="0" y="21439"/>
                <wp:lineTo x="21215" y="21439"/>
                <wp:lineTo x="2121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78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C20">
        <w:rPr>
          <w:noProof/>
        </w:rPr>
        <w:drawing>
          <wp:anchor distT="0" distB="0" distL="114300" distR="114300" simplePos="0" relativeHeight="251660288" behindDoc="1" locked="0" layoutInCell="1" allowOverlap="1" wp14:anchorId="478D448B" wp14:editId="118B66AF">
            <wp:simplePos x="0" y="0"/>
            <wp:positionH relativeFrom="column">
              <wp:posOffset>4544695</wp:posOffset>
            </wp:positionH>
            <wp:positionV relativeFrom="paragraph">
              <wp:posOffset>41275</wp:posOffset>
            </wp:positionV>
            <wp:extent cx="1219370" cy="409632"/>
            <wp:effectExtent l="0" t="0" r="0" b="9525"/>
            <wp:wrapTight wrapText="bothSides">
              <wp:wrapPolygon edited="0">
                <wp:start x="0" y="0"/>
                <wp:lineTo x="0" y="21098"/>
                <wp:lineTo x="21263" y="21098"/>
                <wp:lineTo x="2126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C20">
        <w:t xml:space="preserve">Haben Sie nichts </w:t>
      </w:r>
      <w:r>
        <w:t>P</w:t>
      </w:r>
      <w:r w:rsidR="00484C20">
        <w:t xml:space="preserve">assendes gefunden, können Sie selbst ein LA erstellen. Dazu ist ein Account bei LA </w:t>
      </w:r>
      <w:r>
        <w:t>notwendig</w:t>
      </w:r>
      <w:r w:rsidR="00484C20">
        <w:t>.</w:t>
      </w:r>
      <w:r>
        <w:t xml:space="preserve"> Klicken Sie auf „Anmelden“ und „Neues Konto erstellen“:</w:t>
      </w:r>
    </w:p>
    <w:p w14:paraId="1E2AC746" w14:textId="77777777" w:rsidR="00484C20" w:rsidRDefault="00484C20" w:rsidP="00447F80"/>
    <w:p w14:paraId="6A2B8F76" w14:textId="77777777" w:rsidR="00484C20" w:rsidRDefault="00484C20" w:rsidP="00447F80"/>
    <w:p w14:paraId="242B8333" w14:textId="04CFB7D4" w:rsidR="00484C20" w:rsidRDefault="00855822" w:rsidP="00447F80">
      <w:r w:rsidRPr="00484C20">
        <w:rPr>
          <w:noProof/>
        </w:rPr>
        <w:drawing>
          <wp:anchor distT="0" distB="0" distL="114300" distR="114300" simplePos="0" relativeHeight="251662336" behindDoc="1" locked="0" layoutInCell="1" allowOverlap="1" wp14:anchorId="2BEF076A" wp14:editId="3F658DA4">
            <wp:simplePos x="0" y="0"/>
            <wp:positionH relativeFrom="column">
              <wp:posOffset>2328545</wp:posOffset>
            </wp:positionH>
            <wp:positionV relativeFrom="paragraph">
              <wp:posOffset>165735</wp:posOffset>
            </wp:positionV>
            <wp:extent cx="1219370" cy="371527"/>
            <wp:effectExtent l="0" t="0" r="0" b="9525"/>
            <wp:wrapTight wrapText="bothSides">
              <wp:wrapPolygon edited="0">
                <wp:start x="0" y="0"/>
                <wp:lineTo x="0" y="21046"/>
                <wp:lineTo x="21263" y="21046"/>
                <wp:lineTo x="2126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5137F" w14:textId="58998982" w:rsidR="006C6616" w:rsidRDefault="00484C20" w:rsidP="00447F80">
      <w:r>
        <w:t xml:space="preserve">Klicken Sie auf „App </w:t>
      </w:r>
      <w:r w:rsidR="00855822">
        <w:t>erstellen</w:t>
      </w:r>
      <w:r>
        <w:t>“</w:t>
      </w:r>
    </w:p>
    <w:p w14:paraId="3ED9AC0E" w14:textId="77777777" w:rsidR="00484C20" w:rsidRDefault="00484C20" w:rsidP="00447F80"/>
    <w:p w14:paraId="3FAA626A" w14:textId="77777777" w:rsidR="00484C20" w:rsidRDefault="00484C20" w:rsidP="00447F80"/>
    <w:p w14:paraId="068E415F" w14:textId="77777777" w:rsidR="00855822" w:rsidRDefault="00855822" w:rsidP="00447F80"/>
    <w:p w14:paraId="1A6E8A38" w14:textId="77777777" w:rsidR="00855822" w:rsidRDefault="00855822" w:rsidP="00447F80"/>
    <w:p w14:paraId="1DB93C5F" w14:textId="77777777" w:rsidR="00484C20" w:rsidRDefault="00484C20" w:rsidP="00447F80">
      <w:r>
        <w:t>Die Erstellung läuft in vier Schritten ab:</w:t>
      </w:r>
    </w:p>
    <w:p w14:paraId="4EFB0D0A" w14:textId="3F4B0A8A" w:rsidR="00855822" w:rsidRDefault="00855822" w:rsidP="00447F80">
      <w:bookmarkStart w:id="0" w:name="_GoBack"/>
      <w:bookmarkEnd w:id="0"/>
      <w:r w:rsidRPr="00484C20">
        <w:rPr>
          <w:noProof/>
        </w:rPr>
        <w:drawing>
          <wp:anchor distT="0" distB="0" distL="114300" distR="114300" simplePos="0" relativeHeight="251663360" behindDoc="1" locked="0" layoutInCell="1" allowOverlap="1" wp14:anchorId="66E5830A" wp14:editId="7E4CABE9">
            <wp:simplePos x="0" y="0"/>
            <wp:positionH relativeFrom="column">
              <wp:posOffset>-52705</wp:posOffset>
            </wp:positionH>
            <wp:positionV relativeFrom="paragraph">
              <wp:posOffset>175260</wp:posOffset>
            </wp:positionV>
            <wp:extent cx="575945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505" y="21101"/>
                <wp:lineTo x="2150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01399" w14:textId="7C030616" w:rsidR="00484C20" w:rsidRDefault="00484C20" w:rsidP="00447F80">
      <w:r>
        <w:t xml:space="preserve">Wählen Sie aus einem von </w:t>
      </w:r>
      <w:r w:rsidR="00843ED9">
        <w:t>17 Templates oder einem von fünf Werkzeugen.</w:t>
      </w:r>
    </w:p>
    <w:p w14:paraId="1F6C9BB1" w14:textId="7EAB6F3C" w:rsidR="00843ED9" w:rsidRDefault="00A41316" w:rsidP="00447F80">
      <w:r w:rsidRPr="00A41316">
        <w:rPr>
          <w:noProof/>
        </w:rPr>
        <w:drawing>
          <wp:anchor distT="0" distB="0" distL="114300" distR="114300" simplePos="0" relativeHeight="251671552" behindDoc="1" locked="0" layoutInCell="1" allowOverlap="1" wp14:anchorId="40CC9700" wp14:editId="635CE6B6">
            <wp:simplePos x="0" y="0"/>
            <wp:positionH relativeFrom="column">
              <wp:posOffset>2633345</wp:posOffset>
            </wp:positionH>
            <wp:positionV relativeFrom="paragraph">
              <wp:posOffset>147320</wp:posOffset>
            </wp:positionV>
            <wp:extent cx="1285875" cy="1097915"/>
            <wp:effectExtent l="0" t="0" r="9525" b="6985"/>
            <wp:wrapTight wrapText="bothSides">
              <wp:wrapPolygon edited="0">
                <wp:start x="0" y="0"/>
                <wp:lineTo x="0" y="21363"/>
                <wp:lineTo x="21440" y="21363"/>
                <wp:lineTo x="2144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D973D" w14:textId="11D74B02" w:rsidR="00843ED9" w:rsidRDefault="00843ED9" w:rsidP="00447F80">
      <w:r>
        <w:t xml:space="preserve">Wir </w:t>
      </w:r>
      <w:r w:rsidR="00855822">
        <w:t>erstellen</w:t>
      </w:r>
      <w:r>
        <w:t xml:space="preserve"> ein</w:t>
      </w:r>
      <w:r w:rsidR="00A41316">
        <w:t>e</w:t>
      </w:r>
      <w:r>
        <w:t xml:space="preserve"> „</w:t>
      </w:r>
      <w:r w:rsidR="00A41316">
        <w:t>Gruppenzuordnung“</w:t>
      </w:r>
      <w:r>
        <w:t>.</w:t>
      </w:r>
    </w:p>
    <w:p w14:paraId="4CBFD301" w14:textId="76FA62C1" w:rsidR="00843ED9" w:rsidRDefault="00843ED9" w:rsidP="00447F80"/>
    <w:p w14:paraId="760EB104" w14:textId="77777777" w:rsidR="00843ED9" w:rsidRDefault="00843ED9" w:rsidP="00447F80"/>
    <w:p w14:paraId="2CA9D69F" w14:textId="77777777" w:rsidR="00843ED9" w:rsidRDefault="00843ED9" w:rsidP="00447F80"/>
    <w:p w14:paraId="0A9B6875" w14:textId="77777777" w:rsidR="00855822" w:rsidRDefault="00855822">
      <w:r>
        <w:br w:type="page"/>
      </w:r>
    </w:p>
    <w:p w14:paraId="07030A0D" w14:textId="5F124F4B" w:rsidR="00843ED9" w:rsidRDefault="00855822" w:rsidP="00447F80">
      <w:r w:rsidRPr="00843ED9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044F600" wp14:editId="2182F8F1">
            <wp:simplePos x="0" y="0"/>
            <wp:positionH relativeFrom="column">
              <wp:posOffset>4100195</wp:posOffset>
            </wp:positionH>
            <wp:positionV relativeFrom="paragraph">
              <wp:posOffset>20320</wp:posOffset>
            </wp:positionV>
            <wp:extent cx="1962424" cy="457264"/>
            <wp:effectExtent l="0" t="0" r="0" b="0"/>
            <wp:wrapTight wrapText="bothSides">
              <wp:wrapPolygon edited="0">
                <wp:start x="0" y="0"/>
                <wp:lineTo x="0" y="20700"/>
                <wp:lineTo x="21390" y="20700"/>
                <wp:lineTo x="2139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ED9">
        <w:t>Es werden Ihnen Beispiele zu diesem Typ angezeigt. Klicken Sie auf „neue App erstellen“.</w:t>
      </w:r>
    </w:p>
    <w:p w14:paraId="1AA55B62" w14:textId="4CDD1799" w:rsidR="00843ED9" w:rsidRDefault="00843ED9" w:rsidP="00447F80"/>
    <w:p w14:paraId="54AF7D17" w14:textId="107657DE" w:rsidR="00843ED9" w:rsidRDefault="00991653" w:rsidP="00447F80">
      <w:r w:rsidRPr="00991653">
        <w:rPr>
          <w:noProof/>
        </w:rPr>
        <w:drawing>
          <wp:anchor distT="0" distB="0" distL="114300" distR="114300" simplePos="0" relativeHeight="251672576" behindDoc="1" locked="0" layoutInCell="1" allowOverlap="1" wp14:anchorId="40F6ED9C" wp14:editId="01162BAC">
            <wp:simplePos x="0" y="0"/>
            <wp:positionH relativeFrom="column">
              <wp:posOffset>2547620</wp:posOffset>
            </wp:positionH>
            <wp:positionV relativeFrom="paragraph">
              <wp:posOffset>40005</wp:posOffset>
            </wp:positionV>
            <wp:extent cx="1800225" cy="768350"/>
            <wp:effectExtent l="0" t="0" r="9525" b="0"/>
            <wp:wrapTight wrapText="bothSides">
              <wp:wrapPolygon edited="0">
                <wp:start x="0" y="0"/>
                <wp:lineTo x="0" y="20886"/>
                <wp:lineTo x="21486" y="20886"/>
                <wp:lineTo x="21486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ED9">
        <w:t>Benennen Sie Ihr</w:t>
      </w:r>
      <w:r w:rsidR="00321FC0">
        <w:t>e Gruppenzuordnung</w:t>
      </w:r>
      <w:r w:rsidR="00843ED9">
        <w:t>:</w:t>
      </w:r>
    </w:p>
    <w:p w14:paraId="6B5EC7ED" w14:textId="77777777" w:rsidR="00843ED9" w:rsidRDefault="00843ED9" w:rsidP="00447F80"/>
    <w:p w14:paraId="2E28B081" w14:textId="2389E1F7" w:rsidR="00843ED9" w:rsidRDefault="00843ED9" w:rsidP="00447F80"/>
    <w:p w14:paraId="6A0823CC" w14:textId="77777777" w:rsidR="00843ED9" w:rsidRDefault="00843ED9" w:rsidP="00447F80"/>
    <w:p w14:paraId="55522844" w14:textId="77777777" w:rsidR="00855822" w:rsidRDefault="00855822" w:rsidP="00447F80"/>
    <w:p w14:paraId="4BDFACC4" w14:textId="3949A28C" w:rsidR="00843ED9" w:rsidRDefault="00991653" w:rsidP="00447F80">
      <w:r>
        <w:t>Sie können zwei bis vier Gruppen definieren.</w:t>
      </w:r>
    </w:p>
    <w:p w14:paraId="5EF3C2E7" w14:textId="686771B7" w:rsidR="00843ED9" w:rsidRDefault="00843ED9" w:rsidP="00447F80"/>
    <w:p w14:paraId="488900BE" w14:textId="03F22532" w:rsidR="00843ED9" w:rsidRDefault="00991653" w:rsidP="00447F80">
      <w:r w:rsidRPr="00991653">
        <w:rPr>
          <w:noProof/>
        </w:rPr>
        <w:drawing>
          <wp:anchor distT="0" distB="0" distL="114300" distR="114300" simplePos="0" relativeHeight="251673600" behindDoc="1" locked="0" layoutInCell="1" allowOverlap="1" wp14:anchorId="3E728A39" wp14:editId="67A79C7A">
            <wp:simplePos x="0" y="0"/>
            <wp:positionH relativeFrom="column">
              <wp:posOffset>4445</wp:posOffset>
            </wp:positionH>
            <wp:positionV relativeFrom="paragraph">
              <wp:posOffset>201295</wp:posOffset>
            </wp:positionV>
            <wp:extent cx="575945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505" y="21312"/>
                <wp:lineTo x="21505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Geben Sie nach und nach die zur Gruppe 1 gehörenden Elemente ein.</w:t>
      </w:r>
    </w:p>
    <w:p w14:paraId="05E108DF" w14:textId="174B875B" w:rsidR="00991653" w:rsidRDefault="00991653" w:rsidP="00447F80"/>
    <w:p w14:paraId="0A4DCDB5" w14:textId="5CF6E531" w:rsidR="00991653" w:rsidRDefault="00991653" w:rsidP="00447F80">
      <w:r w:rsidRPr="00991653">
        <w:rPr>
          <w:noProof/>
        </w:rPr>
        <w:drawing>
          <wp:anchor distT="0" distB="0" distL="114300" distR="114300" simplePos="0" relativeHeight="251675648" behindDoc="1" locked="0" layoutInCell="1" allowOverlap="1" wp14:anchorId="7C7CB9BE" wp14:editId="00BB50DA">
            <wp:simplePos x="0" y="0"/>
            <wp:positionH relativeFrom="column">
              <wp:posOffset>2852420</wp:posOffset>
            </wp:positionH>
            <wp:positionV relativeFrom="paragraph">
              <wp:posOffset>1463675</wp:posOffset>
            </wp:positionV>
            <wp:extent cx="2752068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86" y="21221"/>
                <wp:lineTo x="21386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68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653">
        <w:rPr>
          <w:noProof/>
        </w:rPr>
        <w:drawing>
          <wp:anchor distT="0" distB="0" distL="114300" distR="114300" simplePos="0" relativeHeight="251674624" behindDoc="1" locked="0" layoutInCell="1" allowOverlap="1" wp14:anchorId="4E6FC274" wp14:editId="70A79A63">
            <wp:simplePos x="0" y="0"/>
            <wp:positionH relativeFrom="column">
              <wp:posOffset>4445</wp:posOffset>
            </wp:positionH>
            <wp:positionV relativeFrom="paragraph">
              <wp:posOffset>222885</wp:posOffset>
            </wp:positionV>
            <wp:extent cx="5759450" cy="1240790"/>
            <wp:effectExtent l="0" t="0" r="0" b="0"/>
            <wp:wrapTight wrapText="bothSides">
              <wp:wrapPolygon edited="0">
                <wp:start x="0" y="0"/>
                <wp:lineTo x="0" y="21224"/>
                <wp:lineTo x="21505" y="21224"/>
                <wp:lineTo x="21505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Benennen Sie dann Gruppe 2 und geben Sie die Elemente dieser Gruppe ein.</w:t>
      </w:r>
    </w:p>
    <w:p w14:paraId="21D54468" w14:textId="47548D65" w:rsidR="00991653" w:rsidRDefault="00991653" w:rsidP="00447F80"/>
    <w:p w14:paraId="2E0FC8AD" w14:textId="18E3D663" w:rsidR="00991653" w:rsidRDefault="00991653" w:rsidP="00447F80">
      <w:r>
        <w:t>Wählen Sie gewünschte Anzeige der Karten (Elemente):</w:t>
      </w:r>
    </w:p>
    <w:p w14:paraId="50EAC9FD" w14:textId="51F26C7E" w:rsidR="00991653" w:rsidRDefault="00991653" w:rsidP="00447F80"/>
    <w:p w14:paraId="59EA8F33" w14:textId="4261A211" w:rsidR="00991653" w:rsidRDefault="00991653" w:rsidP="00447F80"/>
    <w:p w14:paraId="396E82E5" w14:textId="4B433787" w:rsidR="00BB052E" w:rsidRDefault="00BB052E" w:rsidP="00447F80"/>
    <w:p w14:paraId="6CB614C0" w14:textId="77777777" w:rsidR="00686331" w:rsidRDefault="00686331" w:rsidP="00447F80"/>
    <w:p w14:paraId="2A611609" w14:textId="7622FD17" w:rsidR="00991653" w:rsidRDefault="00686331" w:rsidP="00447F80">
      <w:r>
        <w:t>Geben Sie Feedback und evtl. eine Hilfestellung ein:</w:t>
      </w:r>
    </w:p>
    <w:p w14:paraId="075768F0" w14:textId="12351A96" w:rsidR="00686331" w:rsidRDefault="00686331" w:rsidP="00447F80"/>
    <w:p w14:paraId="195BCB37" w14:textId="74A3A6A9" w:rsidR="00686331" w:rsidRDefault="00686331" w:rsidP="00447F80"/>
    <w:p w14:paraId="68692F29" w14:textId="3754430F" w:rsidR="00686331" w:rsidRDefault="00686331">
      <w:r w:rsidRPr="00686331">
        <w:rPr>
          <w:noProof/>
        </w:rPr>
        <w:drawing>
          <wp:anchor distT="0" distB="0" distL="114300" distR="114300" simplePos="0" relativeHeight="251676672" behindDoc="1" locked="0" layoutInCell="1" allowOverlap="1" wp14:anchorId="0A4FE835" wp14:editId="37185589">
            <wp:simplePos x="0" y="0"/>
            <wp:positionH relativeFrom="column">
              <wp:posOffset>3662045</wp:posOffset>
            </wp:positionH>
            <wp:positionV relativeFrom="paragraph">
              <wp:posOffset>-612140</wp:posOffset>
            </wp:positionV>
            <wp:extent cx="1875155" cy="2153285"/>
            <wp:effectExtent l="0" t="0" r="0" b="0"/>
            <wp:wrapTight wrapText="bothSides">
              <wp:wrapPolygon edited="0">
                <wp:start x="0" y="0"/>
                <wp:lineTo x="0" y="21403"/>
                <wp:lineTo x="21285" y="21403"/>
                <wp:lineTo x="21285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3604338" w14:textId="719E7551" w:rsidR="00991653" w:rsidRDefault="00991653" w:rsidP="00447F80"/>
    <w:p w14:paraId="5FA06315" w14:textId="77777777" w:rsidR="00BB052E" w:rsidRDefault="00BB052E" w:rsidP="00447F80">
      <w:r>
        <w:t>Klicken Sie dann auf „</w:t>
      </w:r>
      <w:r w:rsidR="00855822">
        <w:t>Fertigstellen</w:t>
      </w:r>
      <w:r>
        <w:t xml:space="preserve"> und Vorschau </w:t>
      </w:r>
      <w:r w:rsidR="00855822">
        <w:t>anzeigen</w:t>
      </w:r>
      <w:r>
        <w:t>“.</w:t>
      </w:r>
    </w:p>
    <w:p w14:paraId="2705F8F1" w14:textId="77777777" w:rsidR="00BB052E" w:rsidRDefault="00BB052E" w:rsidP="00447F80"/>
    <w:p w14:paraId="739722A2" w14:textId="77777777" w:rsidR="00BB052E" w:rsidRDefault="00BB052E" w:rsidP="00447F80">
      <w:r>
        <w:t>Sie bekommen Ihr LA präsentiert.</w:t>
      </w:r>
    </w:p>
    <w:p w14:paraId="081891D9" w14:textId="77777777" w:rsidR="00BB052E" w:rsidRDefault="00BB052E" w:rsidP="00447F80"/>
    <w:p w14:paraId="319FE203" w14:textId="77777777" w:rsidR="00BB052E" w:rsidRDefault="00855822" w:rsidP="00447F80">
      <w:r w:rsidRPr="00BB052E">
        <w:rPr>
          <w:noProof/>
        </w:rPr>
        <w:drawing>
          <wp:anchor distT="0" distB="0" distL="114300" distR="114300" simplePos="0" relativeHeight="251668480" behindDoc="1" locked="0" layoutInCell="1" allowOverlap="1" wp14:anchorId="5EB0AFF7" wp14:editId="3B5B894C">
            <wp:simplePos x="0" y="0"/>
            <wp:positionH relativeFrom="column">
              <wp:posOffset>-138430</wp:posOffset>
            </wp:positionH>
            <wp:positionV relativeFrom="paragraph">
              <wp:posOffset>245745</wp:posOffset>
            </wp:positionV>
            <wp:extent cx="5759450" cy="315595"/>
            <wp:effectExtent l="0" t="0" r="0" b="8255"/>
            <wp:wrapTight wrapText="bothSides">
              <wp:wrapPolygon edited="0">
                <wp:start x="0" y="0"/>
                <wp:lineTo x="0" y="20861"/>
                <wp:lineTo x="21505" y="20861"/>
                <wp:lineTo x="21505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2E">
        <w:t xml:space="preserve">Im </w:t>
      </w:r>
      <w:r>
        <w:t>Anschluss</w:t>
      </w:r>
      <w:r w:rsidR="00BB052E">
        <w:t xml:space="preserve"> können Sie es </w:t>
      </w:r>
      <w:r>
        <w:t>überarbeiten</w:t>
      </w:r>
      <w:r w:rsidR="00BB052E">
        <w:t xml:space="preserve"> (geht später auch noch) oder erst einmal </w:t>
      </w:r>
      <w:r>
        <w:t>speichern</w:t>
      </w:r>
      <w:r w:rsidR="00BB052E">
        <w:t>.</w:t>
      </w:r>
    </w:p>
    <w:p w14:paraId="5DAE5F0F" w14:textId="77777777" w:rsidR="00BB052E" w:rsidRDefault="00BB052E" w:rsidP="00447F80">
      <w:r>
        <w:t>Entscheiden Sie, ob die App privat oder öffentlich sein soll. Sie können die App auch jetzt noch überarbeiten.</w:t>
      </w:r>
    </w:p>
    <w:p w14:paraId="0581B7B7" w14:textId="77777777" w:rsidR="00BB052E" w:rsidRDefault="00BB052E" w:rsidP="00447F80"/>
    <w:p w14:paraId="5C71A538" w14:textId="77777777" w:rsidR="00BB052E" w:rsidRDefault="00BB052E" w:rsidP="00447F80">
      <w:r w:rsidRPr="00BB052E">
        <w:rPr>
          <w:noProof/>
        </w:rPr>
        <w:drawing>
          <wp:inline distT="0" distB="0" distL="0" distR="0" wp14:anchorId="41AEF809" wp14:editId="706E396C">
            <wp:extent cx="4296375" cy="409632"/>
            <wp:effectExtent l="0" t="0" r="952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48F6" w14:textId="77777777" w:rsidR="00BB052E" w:rsidRDefault="00BB052E" w:rsidP="00447F80"/>
    <w:p w14:paraId="33E7C342" w14:textId="369D58E9" w:rsidR="00BB052E" w:rsidRDefault="00BB052E" w:rsidP="00447F80">
      <w:r>
        <w:t>Klicken Sie auf „öffentliche App“, so haben Sie die App zu kategorisieren:</w:t>
      </w:r>
    </w:p>
    <w:p w14:paraId="5D3A962A" w14:textId="4D68C0E7" w:rsidR="00BB052E" w:rsidRDefault="00BB052E" w:rsidP="00447F80"/>
    <w:p w14:paraId="2B9FA545" w14:textId="77777777" w:rsidR="00BB052E" w:rsidRDefault="00BB052E" w:rsidP="00447F80">
      <w:r>
        <w:t>Klicken Sie auf „Formular absenden“.</w:t>
      </w:r>
    </w:p>
    <w:p w14:paraId="26942401" w14:textId="77777777" w:rsidR="00BB052E" w:rsidRDefault="00BB052E" w:rsidP="00447F80"/>
    <w:p w14:paraId="1C360F56" w14:textId="77777777" w:rsidR="00BB052E" w:rsidRDefault="00BB052E" w:rsidP="00447F80">
      <w:r>
        <w:t xml:space="preserve">Ihre </w:t>
      </w:r>
      <w:r w:rsidR="00855822">
        <w:t>erstellten</w:t>
      </w:r>
      <w:r>
        <w:t xml:space="preserve"> </w:t>
      </w:r>
      <w:r w:rsidR="00855822">
        <w:t>Apps</w:t>
      </w:r>
      <w:r>
        <w:t xml:space="preserve"> finden Sie rechts oben unter „Meine Apps“:</w:t>
      </w:r>
    </w:p>
    <w:p w14:paraId="60F708F8" w14:textId="12BD4E60" w:rsidR="00BB052E" w:rsidRDefault="00BB052E" w:rsidP="00447F80"/>
    <w:p w14:paraId="03746D8E" w14:textId="796A0C28" w:rsidR="00686331" w:rsidRDefault="00686331" w:rsidP="00447F80">
      <w:r w:rsidRPr="00686331">
        <w:rPr>
          <w:noProof/>
        </w:rPr>
        <w:drawing>
          <wp:inline distT="0" distB="0" distL="0" distR="0" wp14:anchorId="74615C87" wp14:editId="3577F122">
            <wp:extent cx="5759450" cy="2068195"/>
            <wp:effectExtent l="0" t="0" r="0" b="825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7014" w14:textId="4DA30927" w:rsidR="00686331" w:rsidRDefault="00686331" w:rsidP="00447F80"/>
    <w:p w14:paraId="02A302DA" w14:textId="77777777" w:rsidR="00686331" w:rsidRDefault="00686331" w:rsidP="00447F80"/>
    <w:p w14:paraId="001FEAD0" w14:textId="6FB2CE0C" w:rsidR="00BB052E" w:rsidRDefault="00BB052E" w:rsidP="00447F80"/>
    <w:p w14:paraId="3997A842" w14:textId="2F8ACB91" w:rsidR="00686331" w:rsidRDefault="00686331" w:rsidP="00447F80">
      <w:r>
        <w:rPr>
          <w:noProof/>
        </w:rPr>
        <w:drawing>
          <wp:anchor distT="0" distB="0" distL="114300" distR="114300" simplePos="0" relativeHeight="251677696" behindDoc="1" locked="0" layoutInCell="1" allowOverlap="1" wp14:anchorId="7AB04E6B" wp14:editId="42A1A0CF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971550" cy="924594"/>
            <wp:effectExtent l="0" t="0" r="0" b="8890"/>
            <wp:wrapTight wrapText="bothSides">
              <wp:wrapPolygon edited="0">
                <wp:start x="0" y="0"/>
                <wp:lineTo x="0" y="21363"/>
                <wp:lineTo x="21176" y="21363"/>
                <wp:lineTo x="21176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88" t="52209" r="32193" b="27086"/>
                    <a:stretch/>
                  </pic:blipFill>
                  <pic:spPr bwMode="auto">
                    <a:xfrm>
                      <a:off x="0" y="0"/>
                      <a:ext cx="971550" cy="92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43682" w14:textId="77777777" w:rsidR="00686331" w:rsidRDefault="00686331" w:rsidP="00447F80"/>
    <w:p w14:paraId="637FE36F" w14:textId="77777777" w:rsidR="00AE6F96" w:rsidRDefault="00BB052E" w:rsidP="00447F80">
      <w:r>
        <w:t xml:space="preserve">Wenn Sie mit der Maus auf die App fahren, können Sie unter anderen das </w:t>
      </w:r>
      <w:r w:rsidR="00AE6F96">
        <w:t>Vorschaubild</w:t>
      </w:r>
      <w:r>
        <w:t xml:space="preserve"> ändern</w:t>
      </w:r>
      <w:r w:rsidR="00AE6F96">
        <w:t>, die Nutzerst</w:t>
      </w:r>
      <w:r w:rsidR="00855822">
        <w:t>atistik</w:t>
      </w:r>
      <w:r w:rsidR="00AE6F96">
        <w:t xml:space="preserve"> anschauen </w:t>
      </w:r>
      <w:r w:rsidR="00855822">
        <w:t>oder</w:t>
      </w:r>
      <w:r w:rsidR="00AE6F96">
        <w:t xml:space="preserve"> die App löschen.</w:t>
      </w:r>
    </w:p>
    <w:sectPr w:rsidR="00AE6F96" w:rsidSect="00453144">
      <w:headerReference w:type="default" r:id="rId26"/>
      <w:pgSz w:w="11906" w:h="16838" w:code="9"/>
      <w:pgMar w:top="1418" w:right="1418" w:bottom="993" w:left="1418" w:header="510" w:footer="57" w:gutter="0"/>
      <w:pgBorders w:offsetFrom="page">
        <w:top w:val="single" w:sz="8" w:space="24" w:color="auto" w:shadow="1"/>
        <w:left w:val="single" w:sz="8" w:space="24" w:color="auto" w:shadow="1"/>
        <w:bottom w:val="single" w:sz="8" w:space="15" w:color="auto" w:shadow="1"/>
        <w:right w:val="single" w:sz="8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0825D" w14:textId="77777777" w:rsidR="00E27CDB" w:rsidRDefault="00E27CDB">
      <w:r>
        <w:separator/>
      </w:r>
    </w:p>
  </w:endnote>
  <w:endnote w:type="continuationSeparator" w:id="0">
    <w:p w14:paraId="5B5513B9" w14:textId="77777777" w:rsidR="00E27CDB" w:rsidRDefault="00E2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0576D" w14:textId="77777777" w:rsidR="00E27CDB" w:rsidRDefault="00E27CDB">
      <w:r>
        <w:separator/>
      </w:r>
    </w:p>
  </w:footnote>
  <w:footnote w:type="continuationSeparator" w:id="0">
    <w:p w14:paraId="1B6D1955" w14:textId="77777777" w:rsidR="00E27CDB" w:rsidRDefault="00E27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886" w:type="dxa"/>
      <w:tblInd w:w="-90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333"/>
      <w:gridCol w:w="8553"/>
    </w:tblGrid>
    <w:tr w:rsidR="000E1977" w14:paraId="2A7605D6" w14:textId="77777777" w:rsidTr="00C94A6B">
      <w:tc>
        <w:tcPr>
          <w:tcW w:w="2320" w:type="dxa"/>
          <w:tcBorders>
            <w:right w:val="single" w:sz="8" w:space="0" w:color="auto"/>
          </w:tcBorders>
        </w:tcPr>
        <w:p w14:paraId="1B2A2932" w14:textId="77777777" w:rsidR="0095343E" w:rsidRDefault="007343CD" w:rsidP="00C402B3">
          <w:pPr>
            <w:pStyle w:val="Kopfzeile"/>
            <w:ind w:left="-142"/>
            <w:contextualSpacing/>
          </w:pPr>
          <w:r>
            <w:rPr>
              <w:noProof/>
            </w:rPr>
            <w:drawing>
              <wp:inline distT="0" distB="0" distL="0" distR="0" wp14:anchorId="6B67B6AC" wp14:editId="04D7DB53">
                <wp:extent cx="1477241" cy="795133"/>
                <wp:effectExtent l="19050" t="0" r="8659" b="0"/>
                <wp:docPr id="12" name="Grafik 0" descr="Bild Arbeitsblat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Arbeitsblatt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211" cy="794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5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</w:tcPr>
        <w:p w14:paraId="3B7B2853" w14:textId="70445916" w:rsidR="00653648" w:rsidRPr="00A41316" w:rsidRDefault="00653648" w:rsidP="00447F80">
          <w:pPr>
            <w:pStyle w:val="Kopfzeile"/>
            <w:tabs>
              <w:tab w:val="center" w:pos="3996"/>
            </w:tabs>
            <w:jc w:val="center"/>
            <w:rPr>
              <w:b/>
              <w:sz w:val="28"/>
              <w:szCs w:val="32"/>
            </w:rPr>
          </w:pPr>
          <w:r w:rsidRPr="00A41316">
            <w:rPr>
              <w:b/>
              <w:sz w:val="42"/>
              <w:szCs w:val="44"/>
            </w:rPr>
            <w:t xml:space="preserve">www.LearningApps.org - </w:t>
          </w:r>
          <w:r w:rsidR="00A41316" w:rsidRPr="00A41316">
            <w:rPr>
              <w:b/>
              <w:sz w:val="42"/>
              <w:szCs w:val="44"/>
            </w:rPr>
            <w:t>Gruppenzuordnung</w:t>
          </w:r>
        </w:p>
        <w:p w14:paraId="7EC6C4BA" w14:textId="77777777" w:rsidR="005D032A" w:rsidRPr="0095343E" w:rsidRDefault="00A142A5" w:rsidP="005D032A">
          <w:pPr>
            <w:pStyle w:val="Kopfzeile"/>
            <w:tabs>
              <w:tab w:val="center" w:pos="3996"/>
            </w:tabs>
            <w:ind w:right="-57"/>
            <w:jc w:val="right"/>
            <w:rPr>
              <w:b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1" layoutInCell="1" allowOverlap="1" wp14:anchorId="6805B5EC" wp14:editId="3E211678">
                <wp:simplePos x="0" y="0"/>
                <wp:positionH relativeFrom="margin">
                  <wp:posOffset>4371975</wp:posOffset>
                </wp:positionH>
                <wp:positionV relativeFrom="margin">
                  <wp:posOffset>441960</wp:posOffset>
                </wp:positionV>
                <wp:extent cx="961390" cy="345440"/>
                <wp:effectExtent l="0" t="0" r="0" b="0"/>
                <wp:wrapSquare wrapText="bothSides"/>
                <wp:docPr id="13" name="Grafik 13" descr="Bildergebnis für cc by nc sa 4.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ildergebnis für cc by nc sa 4.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90" cy="3454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CCABCBC" w14:textId="77777777" w:rsidR="005F48DC" w:rsidRPr="0095343E" w:rsidRDefault="005F48DC" w:rsidP="00FA5AA7">
    <w:pPr>
      <w:pStyle w:val="Kopfzeile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5554F"/>
    <w:multiLevelType w:val="multilevel"/>
    <w:tmpl w:val="501807F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12A6"/>
    <w:multiLevelType w:val="hybridMultilevel"/>
    <w:tmpl w:val="501807FE"/>
    <w:lvl w:ilvl="0" w:tplc="E02EEA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BD3B88"/>
    <w:multiLevelType w:val="hybridMultilevel"/>
    <w:tmpl w:val="2690DEFE"/>
    <w:lvl w:ilvl="0" w:tplc="CCF09F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17935"/>
    <w:multiLevelType w:val="hybridMultilevel"/>
    <w:tmpl w:val="5B7E8A52"/>
    <w:lvl w:ilvl="0" w:tplc="CCF09F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2A5"/>
    <w:rsid w:val="00067E28"/>
    <w:rsid w:val="0007667E"/>
    <w:rsid w:val="00076974"/>
    <w:rsid w:val="00082DB8"/>
    <w:rsid w:val="00083FF9"/>
    <w:rsid w:val="000E1977"/>
    <w:rsid w:val="001051DA"/>
    <w:rsid w:val="00112B46"/>
    <w:rsid w:val="00121B60"/>
    <w:rsid w:val="00130D60"/>
    <w:rsid w:val="001371C5"/>
    <w:rsid w:val="001759EB"/>
    <w:rsid w:val="00196169"/>
    <w:rsid w:val="001E15D1"/>
    <w:rsid w:val="00203532"/>
    <w:rsid w:val="00212D0C"/>
    <w:rsid w:val="0022584C"/>
    <w:rsid w:val="00235316"/>
    <w:rsid w:val="002E3C96"/>
    <w:rsid w:val="002E5A90"/>
    <w:rsid w:val="00321FC0"/>
    <w:rsid w:val="00324B83"/>
    <w:rsid w:val="003276EE"/>
    <w:rsid w:val="00340D75"/>
    <w:rsid w:val="003419DC"/>
    <w:rsid w:val="00343034"/>
    <w:rsid w:val="00345536"/>
    <w:rsid w:val="00351477"/>
    <w:rsid w:val="003928E4"/>
    <w:rsid w:val="0039476D"/>
    <w:rsid w:val="003F0F18"/>
    <w:rsid w:val="003F53D6"/>
    <w:rsid w:val="004058CF"/>
    <w:rsid w:val="00420BD9"/>
    <w:rsid w:val="00431C84"/>
    <w:rsid w:val="0043401A"/>
    <w:rsid w:val="00436BCF"/>
    <w:rsid w:val="00447F80"/>
    <w:rsid w:val="00453144"/>
    <w:rsid w:val="00480675"/>
    <w:rsid w:val="00484C20"/>
    <w:rsid w:val="004B0FC7"/>
    <w:rsid w:val="004B1014"/>
    <w:rsid w:val="004B665C"/>
    <w:rsid w:val="004D7306"/>
    <w:rsid w:val="004E3B69"/>
    <w:rsid w:val="004E64EE"/>
    <w:rsid w:val="004F5CC6"/>
    <w:rsid w:val="00532F30"/>
    <w:rsid w:val="00557172"/>
    <w:rsid w:val="00561BB0"/>
    <w:rsid w:val="00576156"/>
    <w:rsid w:val="005B0F49"/>
    <w:rsid w:val="005B205F"/>
    <w:rsid w:val="005D032A"/>
    <w:rsid w:val="005D5E04"/>
    <w:rsid w:val="005F02A0"/>
    <w:rsid w:val="005F3C1B"/>
    <w:rsid w:val="005F48DC"/>
    <w:rsid w:val="0060136A"/>
    <w:rsid w:val="0062680B"/>
    <w:rsid w:val="00635DF0"/>
    <w:rsid w:val="00653648"/>
    <w:rsid w:val="00686331"/>
    <w:rsid w:val="00686FB8"/>
    <w:rsid w:val="00690D83"/>
    <w:rsid w:val="0069669D"/>
    <w:rsid w:val="006C6616"/>
    <w:rsid w:val="006F2313"/>
    <w:rsid w:val="006F7C62"/>
    <w:rsid w:val="0072036E"/>
    <w:rsid w:val="007343CD"/>
    <w:rsid w:val="00737A28"/>
    <w:rsid w:val="0075016F"/>
    <w:rsid w:val="007838B1"/>
    <w:rsid w:val="00787665"/>
    <w:rsid w:val="00795DD3"/>
    <w:rsid w:val="00796E5C"/>
    <w:rsid w:val="007E18EA"/>
    <w:rsid w:val="007F0E1B"/>
    <w:rsid w:val="007F5BC9"/>
    <w:rsid w:val="008329E6"/>
    <w:rsid w:val="008401FC"/>
    <w:rsid w:val="00843ED9"/>
    <w:rsid w:val="00855822"/>
    <w:rsid w:val="008D4DFC"/>
    <w:rsid w:val="008E13FF"/>
    <w:rsid w:val="008F61E2"/>
    <w:rsid w:val="00924D70"/>
    <w:rsid w:val="00934D48"/>
    <w:rsid w:val="0095343E"/>
    <w:rsid w:val="0096560E"/>
    <w:rsid w:val="009716AE"/>
    <w:rsid w:val="00980897"/>
    <w:rsid w:val="00991653"/>
    <w:rsid w:val="009961BD"/>
    <w:rsid w:val="009C2236"/>
    <w:rsid w:val="009E5971"/>
    <w:rsid w:val="009F223F"/>
    <w:rsid w:val="00A142A5"/>
    <w:rsid w:val="00A41316"/>
    <w:rsid w:val="00A517C9"/>
    <w:rsid w:val="00A768A1"/>
    <w:rsid w:val="00AA2D10"/>
    <w:rsid w:val="00AC03CA"/>
    <w:rsid w:val="00AD2485"/>
    <w:rsid w:val="00AE6F96"/>
    <w:rsid w:val="00B0263B"/>
    <w:rsid w:val="00B24E42"/>
    <w:rsid w:val="00BA6557"/>
    <w:rsid w:val="00BB052E"/>
    <w:rsid w:val="00BD77D6"/>
    <w:rsid w:val="00BE5A17"/>
    <w:rsid w:val="00BF0301"/>
    <w:rsid w:val="00C35DF4"/>
    <w:rsid w:val="00C402B3"/>
    <w:rsid w:val="00C5565D"/>
    <w:rsid w:val="00C62AE7"/>
    <w:rsid w:val="00C7374E"/>
    <w:rsid w:val="00C92264"/>
    <w:rsid w:val="00C93825"/>
    <w:rsid w:val="00C94A6B"/>
    <w:rsid w:val="00CB1D8F"/>
    <w:rsid w:val="00CB52EC"/>
    <w:rsid w:val="00CC0057"/>
    <w:rsid w:val="00CD31EB"/>
    <w:rsid w:val="00CE16E0"/>
    <w:rsid w:val="00D0625D"/>
    <w:rsid w:val="00D31697"/>
    <w:rsid w:val="00D65388"/>
    <w:rsid w:val="00D7367D"/>
    <w:rsid w:val="00D77517"/>
    <w:rsid w:val="00D95AF2"/>
    <w:rsid w:val="00DA2C73"/>
    <w:rsid w:val="00DA710A"/>
    <w:rsid w:val="00DB4EC8"/>
    <w:rsid w:val="00DD44C3"/>
    <w:rsid w:val="00E12D70"/>
    <w:rsid w:val="00E15025"/>
    <w:rsid w:val="00E17E5D"/>
    <w:rsid w:val="00E27CDB"/>
    <w:rsid w:val="00E37160"/>
    <w:rsid w:val="00EA2F92"/>
    <w:rsid w:val="00EC4D97"/>
    <w:rsid w:val="00EC6876"/>
    <w:rsid w:val="00ED0CFB"/>
    <w:rsid w:val="00ED2B93"/>
    <w:rsid w:val="00EE13B6"/>
    <w:rsid w:val="00EF52FE"/>
    <w:rsid w:val="00F337F5"/>
    <w:rsid w:val="00F57EEA"/>
    <w:rsid w:val="00F819AB"/>
    <w:rsid w:val="00FA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A849AB"/>
  <w15:docId w15:val="{044C9231-7C43-445D-89AD-D2E52EF50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142A5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43401A"/>
    <w:pPr>
      <w:keepNext/>
      <w:outlineLvl w:val="0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401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43401A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43401A"/>
    <w:rPr>
      <w:sz w:val="32"/>
    </w:rPr>
  </w:style>
  <w:style w:type="table" w:styleId="Tabellenraster">
    <w:name w:val="Table Grid"/>
    <w:basedOn w:val="NormaleTabelle"/>
    <w:rsid w:val="00D95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E12D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12D70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F48DC"/>
    <w:rPr>
      <w:sz w:val="24"/>
      <w:szCs w:val="24"/>
    </w:rPr>
  </w:style>
  <w:style w:type="character" w:styleId="Hyperlink">
    <w:name w:val="Hyperlink"/>
    <w:basedOn w:val="Absatz-Standardschriftart"/>
    <w:unhideWhenUsed/>
    <w:rsid w:val="0065364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3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_a\AppData\Roaming\Microsoft\Templates\Die%20Ott-Casts%20Arbeitsblatt_V6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E07163-0FE4-49D7-A11C-57E15EBC1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Die Ott-Casts Arbeitsblatt_V6</Template>
  <TotalTime>0</TotalTime>
  <Pages>3</Pages>
  <Words>289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Beispiel 1</vt:lpstr>
    </vt:vector>
  </TitlesOfParts>
  <Company>Privat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Beispiel 1</dc:title>
  <dc:creator>Andreas Ott</dc:creator>
  <cp:lastModifiedBy>Andreas Ott</cp:lastModifiedBy>
  <cp:revision>3</cp:revision>
  <cp:lastPrinted>2019-11-19T19:09:00Z</cp:lastPrinted>
  <dcterms:created xsi:type="dcterms:W3CDTF">2019-11-19T19:41:00Z</dcterms:created>
  <dcterms:modified xsi:type="dcterms:W3CDTF">2020-12-10T18:44:00Z</dcterms:modified>
</cp:coreProperties>
</file>